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387D" w:rsidRDefault="00D77A58">
      <w:pPr>
        <w:pStyle w:val="Standard"/>
        <w:jc w:val="center"/>
      </w:pPr>
      <w:bookmarkStart w:id="0" w:name="_GoBack"/>
      <w:bookmarkEnd w:id="0"/>
      <w:r>
        <w:rPr>
          <w:noProof/>
          <w:sz w:val="56"/>
          <w:szCs w:val="56"/>
          <w:lang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43918</wp:posOffset>
            </wp:positionH>
            <wp:positionV relativeFrom="paragraph">
              <wp:posOffset>81363</wp:posOffset>
            </wp:positionV>
            <wp:extent cx="1700637" cy="1700637"/>
            <wp:effectExtent l="0" t="0" r="0" b="0"/>
            <wp:wrapSquare wrapText="bothSides"/>
            <wp:docPr id="1" name="Изображение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0637" cy="170063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98387D" w:rsidRDefault="00D77A58">
      <w:pPr>
        <w:pStyle w:val="Standard"/>
        <w:ind w:left="3515"/>
        <w:jc w:val="center"/>
        <w:rPr>
          <w:b/>
          <w:bCs/>
          <w:color w:val="C9211E"/>
          <w:sz w:val="52"/>
          <w:szCs w:val="52"/>
        </w:rPr>
      </w:pPr>
      <w:r>
        <w:rPr>
          <w:b/>
          <w:bCs/>
          <w:color w:val="C9211E"/>
          <w:sz w:val="52"/>
          <w:szCs w:val="52"/>
        </w:rPr>
        <w:t>Уважаемые родители будущих первоклассников</w:t>
      </w:r>
    </w:p>
    <w:p w:rsidR="0098387D" w:rsidRDefault="00D77A58">
      <w:pPr>
        <w:pStyle w:val="Standard"/>
        <w:ind w:left="3515"/>
        <w:jc w:val="center"/>
        <w:rPr>
          <w:b/>
          <w:bCs/>
          <w:color w:val="C9211E"/>
          <w:sz w:val="52"/>
          <w:szCs w:val="52"/>
        </w:rPr>
      </w:pPr>
      <w:r>
        <w:rPr>
          <w:b/>
          <w:bCs/>
          <w:color w:val="C9211E"/>
          <w:sz w:val="52"/>
          <w:szCs w:val="52"/>
        </w:rPr>
        <w:t>МБОУ СОШ №23!</w:t>
      </w:r>
    </w:p>
    <w:p w:rsidR="0098387D" w:rsidRDefault="0098387D">
      <w:pPr>
        <w:pStyle w:val="Standard"/>
        <w:ind w:left="3515"/>
        <w:jc w:val="center"/>
        <w:rPr>
          <w:b/>
          <w:bCs/>
          <w:color w:val="C9211E"/>
          <w:sz w:val="44"/>
          <w:szCs w:val="44"/>
        </w:rPr>
      </w:pPr>
    </w:p>
    <w:p w:rsidR="0098387D" w:rsidRDefault="0098387D">
      <w:pPr>
        <w:pStyle w:val="Standard"/>
        <w:jc w:val="center"/>
        <w:rPr>
          <w:b/>
          <w:bCs/>
          <w:sz w:val="16"/>
          <w:szCs w:val="16"/>
        </w:rPr>
      </w:pPr>
    </w:p>
    <w:p w:rsidR="0098387D" w:rsidRDefault="00D77A58">
      <w:pPr>
        <w:pStyle w:val="Standard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Прием документов и заявлений для зачисления  в 1 класс на 2025/2026 учебный год </w:t>
      </w:r>
    </w:p>
    <w:p w:rsidR="0098387D" w:rsidRDefault="00D77A58">
      <w:pPr>
        <w:pStyle w:val="Standard"/>
        <w:jc w:val="center"/>
      </w:pPr>
      <w:r>
        <w:rPr>
          <w:b/>
          <w:bCs/>
          <w:sz w:val="40"/>
          <w:szCs w:val="40"/>
        </w:rPr>
        <w:t xml:space="preserve">в </w:t>
      </w:r>
      <w:r>
        <w:rPr>
          <w:b/>
          <w:bCs/>
          <w:color w:val="FF0000"/>
          <w:sz w:val="40"/>
          <w:szCs w:val="40"/>
        </w:rPr>
        <w:t>МБОУ  СОШ  №23</w:t>
      </w:r>
    </w:p>
    <w:p w:rsidR="0098387D" w:rsidRDefault="00D77A58">
      <w:pPr>
        <w:pStyle w:val="Standard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будет осуществляться на</w:t>
      </w:r>
    </w:p>
    <w:p w:rsidR="0098387D" w:rsidRDefault="00D77A58">
      <w:pPr>
        <w:pStyle w:val="Standard"/>
        <w:jc w:val="center"/>
      </w:pPr>
      <w:r>
        <w:rPr>
          <w:b/>
          <w:bCs/>
          <w:sz w:val="40"/>
          <w:szCs w:val="40"/>
        </w:rPr>
        <w:t xml:space="preserve"> </w:t>
      </w:r>
      <w:r>
        <w:rPr>
          <w:b/>
          <w:bCs/>
          <w:color w:val="FF0000"/>
          <w:sz w:val="40"/>
          <w:szCs w:val="40"/>
          <w:u w:val="single"/>
        </w:rPr>
        <w:t>базе МБОУ  СОШ №62.</w:t>
      </w:r>
    </w:p>
    <w:p w:rsidR="0098387D" w:rsidRDefault="0098387D">
      <w:pPr>
        <w:pStyle w:val="Standard"/>
        <w:jc w:val="center"/>
        <w:rPr>
          <w:sz w:val="21"/>
          <w:szCs w:val="21"/>
        </w:rPr>
      </w:pPr>
    </w:p>
    <w:p w:rsidR="0098387D" w:rsidRDefault="00D77A58">
      <w:pPr>
        <w:pStyle w:val="Standard"/>
        <w:jc w:val="center"/>
        <w:rPr>
          <w:b/>
          <w:bCs/>
          <w:color w:val="000000"/>
          <w:sz w:val="40"/>
          <w:szCs w:val="40"/>
          <w:u w:val="single"/>
        </w:rPr>
      </w:pPr>
      <w:r>
        <w:rPr>
          <w:b/>
          <w:bCs/>
          <w:color w:val="000000"/>
          <w:sz w:val="40"/>
          <w:szCs w:val="40"/>
          <w:u w:val="single"/>
        </w:rPr>
        <w:t>Территория, закрепленная за МБОУ СОШ  №23</w:t>
      </w:r>
    </w:p>
    <w:p w:rsidR="0098387D" w:rsidRDefault="0098387D">
      <w:pPr>
        <w:pStyle w:val="Standard"/>
        <w:jc w:val="center"/>
        <w:rPr>
          <w:color w:val="000000"/>
          <w:sz w:val="21"/>
          <w:szCs w:val="21"/>
        </w:rPr>
      </w:pPr>
    </w:p>
    <w:p w:rsidR="0098387D" w:rsidRDefault="00D77A58">
      <w:pPr>
        <w:pStyle w:val="Standard"/>
        <w:jc w:val="center"/>
      </w:pPr>
      <w:r>
        <w:rPr>
          <w:b/>
          <w:bCs/>
          <w:color w:val="FF0000"/>
          <w:sz w:val="48"/>
          <w:szCs w:val="48"/>
        </w:rPr>
        <w:t>проспект  А.  Дериглазова дома № 69, 73, 75, 77, 50, 52, 54, 56,</w:t>
      </w:r>
    </w:p>
    <w:p w:rsidR="0098387D" w:rsidRDefault="00D77A58">
      <w:pPr>
        <w:pStyle w:val="Standard"/>
        <w:jc w:val="center"/>
      </w:pPr>
      <w:r>
        <w:rPr>
          <w:b/>
          <w:bCs/>
          <w:color w:val="FF0000"/>
          <w:sz w:val="48"/>
          <w:szCs w:val="48"/>
        </w:rPr>
        <w:t>а так же дома по улицам</w:t>
      </w:r>
    </w:p>
    <w:p w:rsidR="0098387D" w:rsidRDefault="00D77A58">
      <w:pPr>
        <w:pStyle w:val="Standard"/>
        <w:jc w:val="center"/>
        <w:rPr>
          <w:b/>
          <w:bCs/>
          <w:color w:val="FF0000"/>
          <w:sz w:val="48"/>
          <w:szCs w:val="48"/>
        </w:rPr>
      </w:pPr>
      <w:r>
        <w:rPr>
          <w:b/>
          <w:bCs/>
          <w:color w:val="FF0000"/>
          <w:sz w:val="48"/>
          <w:szCs w:val="48"/>
        </w:rPr>
        <w:t xml:space="preserve">Федора Золотрубова, Кольская, Мурманская, Островная, Подводников, Полярная, Североморская, Видяевская, </w:t>
      </w:r>
      <w:r>
        <w:rPr>
          <w:b/>
          <w:bCs/>
          <w:color w:val="FF0000"/>
          <w:sz w:val="48"/>
          <w:szCs w:val="48"/>
        </w:rPr>
        <w:t>В.Кирпиченко, Бородина, Шелехова, Свиридова, Д.Журавского, Бабанина, Нахимова, Ушакова переулок Журавского, 1-й Журавский переулок.</w:t>
      </w:r>
    </w:p>
    <w:p w:rsidR="0098387D" w:rsidRDefault="00D77A58">
      <w:pPr>
        <w:pStyle w:val="Standard"/>
        <w:jc w:val="center"/>
        <w:rPr>
          <w:b/>
          <w:bCs/>
          <w:color w:val="000000"/>
          <w:sz w:val="40"/>
          <w:szCs w:val="40"/>
          <w:u w:val="single"/>
        </w:rPr>
      </w:pPr>
      <w:r>
        <w:rPr>
          <w:b/>
          <w:bCs/>
          <w:color w:val="000000"/>
          <w:sz w:val="40"/>
          <w:szCs w:val="40"/>
          <w:u w:val="single"/>
        </w:rPr>
        <w:t>График приема</w:t>
      </w:r>
    </w:p>
    <w:p w:rsidR="0098387D" w:rsidRDefault="00D77A58">
      <w:pPr>
        <w:pStyle w:val="Standard"/>
        <w:jc w:val="center"/>
        <w:rPr>
          <w:b/>
          <w:bCs/>
          <w:color w:val="000000"/>
          <w:sz w:val="40"/>
          <w:szCs w:val="40"/>
          <w:u w:val="single"/>
        </w:rPr>
      </w:pPr>
      <w:r>
        <w:rPr>
          <w:b/>
          <w:bCs/>
          <w:color w:val="000000"/>
          <w:sz w:val="40"/>
          <w:szCs w:val="40"/>
          <w:u w:val="single"/>
        </w:rPr>
        <w:t>с 01 апреля по 11 апреля</w:t>
      </w:r>
    </w:p>
    <w:p w:rsidR="0098387D" w:rsidRDefault="0098387D">
      <w:pPr>
        <w:pStyle w:val="Standard"/>
        <w:jc w:val="center"/>
        <w:rPr>
          <w:sz w:val="21"/>
          <w:szCs w:val="21"/>
        </w:rPr>
      </w:pPr>
    </w:p>
    <w:p w:rsidR="0098387D" w:rsidRDefault="00D77A58">
      <w:pPr>
        <w:pStyle w:val="Standard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Понедельник, среда, пятница с 9.00- 13.00</w:t>
      </w:r>
    </w:p>
    <w:p w:rsidR="0098387D" w:rsidRDefault="00D77A58">
      <w:pPr>
        <w:pStyle w:val="Standard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вторник, четверг с 13.00-17.00, холл </w:t>
      </w:r>
      <w:r>
        <w:rPr>
          <w:b/>
          <w:bCs/>
          <w:sz w:val="40"/>
          <w:szCs w:val="40"/>
        </w:rPr>
        <w:t>актового зала</w:t>
      </w:r>
    </w:p>
    <w:p w:rsidR="0098387D" w:rsidRDefault="0098387D">
      <w:pPr>
        <w:pStyle w:val="Standard"/>
        <w:jc w:val="center"/>
        <w:rPr>
          <w:b/>
          <w:bCs/>
          <w:sz w:val="40"/>
          <w:szCs w:val="40"/>
        </w:rPr>
      </w:pPr>
    </w:p>
    <w:p w:rsidR="0098387D" w:rsidRDefault="00D77A58">
      <w:pPr>
        <w:pStyle w:val="Standard"/>
        <w:jc w:val="center"/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t>с  11 апреля 2025г. - 30 июня 2025г.</w:t>
      </w:r>
    </w:p>
    <w:p w:rsidR="0098387D" w:rsidRDefault="00D77A58">
      <w:pPr>
        <w:pStyle w:val="Standard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Понедельник, среда, пятница с 9.00- 13.00</w:t>
      </w:r>
    </w:p>
    <w:p w:rsidR="0098387D" w:rsidRDefault="00D77A58">
      <w:pPr>
        <w:pStyle w:val="Standard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вторник, четверг с 13.00-17.00</w:t>
      </w:r>
    </w:p>
    <w:p w:rsidR="0098387D" w:rsidRDefault="00D77A58">
      <w:pPr>
        <w:pStyle w:val="Standard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кабинет № 423 (вход в школу в бахилах)</w:t>
      </w:r>
    </w:p>
    <w:p w:rsidR="0098387D" w:rsidRDefault="0098387D">
      <w:pPr>
        <w:pStyle w:val="Standard"/>
        <w:jc w:val="center"/>
        <w:rPr>
          <w:sz w:val="40"/>
          <w:szCs w:val="40"/>
          <w:u w:val="single"/>
        </w:rPr>
      </w:pPr>
    </w:p>
    <w:sectPr w:rsidR="0098387D">
      <w:pgSz w:w="11906" w:h="16838"/>
      <w:pgMar w:top="567" w:right="403" w:bottom="142" w:left="57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7A58" w:rsidRDefault="00D77A58">
      <w:r>
        <w:separator/>
      </w:r>
    </w:p>
  </w:endnote>
  <w:endnote w:type="continuationSeparator" w:id="0">
    <w:p w:rsidR="00D77A58" w:rsidRDefault="00D77A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7A58" w:rsidRDefault="00D77A58">
      <w:r>
        <w:rPr>
          <w:color w:val="000000"/>
        </w:rPr>
        <w:separator/>
      </w:r>
    </w:p>
  </w:footnote>
  <w:footnote w:type="continuationSeparator" w:id="0">
    <w:p w:rsidR="00D77A58" w:rsidRDefault="00D77A5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</w:compat>
  <w:rsids>
    <w:rsidRoot w:val="0098387D"/>
    <w:rsid w:val="0098387D"/>
    <w:rsid w:val="00D77A58"/>
    <w:rsid w:val="00E54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AA2043B-4EE6-43A9-AAAE-3D31A5C04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NSimSun" w:hAnsi="Liberation Serif" w:cs="Lucida Sans"/>
        <w:kern w:val="3"/>
        <w:sz w:val="24"/>
        <w:szCs w:val="24"/>
        <w:lang w:val="ru-RU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StrongEmphasis">
    <w:name w:val="Strong Emphasis"/>
    <w:rPr>
      <w:b/>
      <w:bCs/>
    </w:rPr>
  </w:style>
  <w:style w:type="character" w:customStyle="1" w:styleId="Internetlink">
    <w:name w:val="Internet link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127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Пользователь Windows</cp:lastModifiedBy>
  <cp:revision>2</cp:revision>
  <dcterms:created xsi:type="dcterms:W3CDTF">2025-03-18T17:21:00Z</dcterms:created>
  <dcterms:modified xsi:type="dcterms:W3CDTF">2025-03-18T17:21:00Z</dcterms:modified>
</cp:coreProperties>
</file>